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3F525" w14:textId="77777777"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bookmarkStart w:id="0" w:name="_GoBack"/>
      <w:bookmarkEnd w:id="0"/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14:paraId="04905787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14:paraId="307A7A4F" w14:textId="77777777"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14:paraId="65B2FF3D" w14:textId="77777777"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14:paraId="1EF6BF7F" w14:textId="77777777" w:rsidR="00010016" w:rsidRDefault="00A94510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14:paraId="7B1D3A08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14:paraId="2B484F60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14:paraId="1019E321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14:paraId="4C2B26E1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14:paraId="2E7F60ED" w14:textId="77777777"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14:paraId="67B6401C" w14:textId="77777777"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14:paraId="55C64E1C" w14:textId="77777777"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lastRenderedPageBreak/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10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14:paraId="33AF5D24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14:paraId="6995072A" w14:textId="77777777"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14:paraId="1540D557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14:paraId="7345207A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14:paraId="3DFBD92A" w14:textId="77777777"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14:paraId="01C6E904" w14:textId="77777777"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14:paraId="46E6003D" w14:textId="77777777"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14:paraId="00A41070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14:paraId="31174EDD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14:paraId="66393446" w14:textId="77777777"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1C8CB024" wp14:editId="5C4E19A3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3B3A63C6" wp14:editId="4A126970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3F63C49B" wp14:editId="717A3CC1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14:paraId="3B974B6B" w14:textId="77777777"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14:paraId="36350BE8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7979BF22" wp14:editId="4EA6617A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F67556" wp14:editId="0D00534A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14:paraId="2C169A6D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87F8B3" wp14:editId="5B5CDB6B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14:paraId="7A2F0496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14:paraId="78CFE926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14:paraId="5B303DFB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14:paraId="64C6A4AB" w14:textId="77777777"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14:paraId="33A80FD6" w14:textId="77777777"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14:paraId="517444CE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14:paraId="74807849" w14:textId="77777777"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14:paraId="7F938678" w14:textId="77777777"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14:paraId="599AB6D5" w14:textId="77777777"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14:paraId="1F64F25B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20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14:paraId="7EB252E3" w14:textId="77777777"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5A8365" wp14:editId="6F6F8644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D274CC" w14:textId="77777777"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5A836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14:paraId="0AD274CC" w14:textId="77777777"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247ED0F9" wp14:editId="30239415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22D9C2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14:paraId="4608B4BA" w14:textId="77777777"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F4C93C" wp14:editId="4CD8FA4F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92734A" w14:textId="77777777"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F4C93C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14:paraId="5392734A" w14:textId="77777777"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3B0777AD" wp14:editId="2886EC8F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0A27D3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14:paraId="3BA6A4D7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14:paraId="030EA81F" w14:textId="77777777"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14:paraId="645462D5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rPr>
          <w:szCs w:val="28"/>
        </w:rPr>
        <w:lastRenderedPageBreak/>
        <w:t>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14:paraId="146080B7" w14:textId="77777777"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14:paraId="5536B635" w14:textId="77777777"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14:paraId="2EF90544" w14:textId="77777777"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14:paraId="224BDEC4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14:paraId="53ADCF9B" w14:textId="77777777"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14:paraId="4E02554F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14:paraId="4A8F9609" w14:textId="77777777"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14:paraId="017BA50D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14:paraId="7F7785A9" w14:textId="77777777"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5B2DF314" wp14:editId="0CD32AE6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3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4FAF77" w14:textId="77777777" w:rsidR="00010016" w:rsidRDefault="00010016" w:rsidP="00160921">
      <w:pPr>
        <w:spacing w:line="288" w:lineRule="auto"/>
        <w:jc w:val="center"/>
        <w:rPr>
          <w:szCs w:val="28"/>
        </w:rPr>
      </w:pPr>
    </w:p>
    <w:p w14:paraId="370B2C0B" w14:textId="77777777"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14:paraId="42A5643C" w14:textId="77777777" w:rsidR="00010016" w:rsidRDefault="00010016" w:rsidP="00160921">
      <w:pPr>
        <w:spacing w:line="288" w:lineRule="auto"/>
        <w:jc w:val="center"/>
        <w:rPr>
          <w:szCs w:val="28"/>
        </w:rPr>
      </w:pPr>
    </w:p>
    <w:p w14:paraId="5E031B26" w14:textId="77777777"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</w:t>
      </w:r>
      <w:r>
        <w:rPr>
          <w:szCs w:val="28"/>
        </w:rPr>
        <w:lastRenderedPageBreak/>
        <w:t>таких услуг обозначается цифрами, которую можно посмотреть в личном кабинете.</w:t>
      </w:r>
    </w:p>
    <w:p w14:paraId="38357A57" w14:textId="77777777"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1C216ADC" wp14:editId="490D4154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A326E8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14:paraId="6C18812C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14:paraId="03206E99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14:paraId="0E3F8F91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14:paraId="3773790F" w14:textId="77777777"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14:paraId="63F7F496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</w:t>
      </w:r>
      <w:r>
        <w:rPr>
          <w:szCs w:val="28"/>
        </w:rPr>
        <w:lastRenderedPageBreak/>
        <w:t>в бюджет муниципалитета и будут потрачены на развитие дополнительного образования.</w:t>
      </w:r>
    </w:p>
    <w:p w14:paraId="3A6F0AEA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14:paraId="5102867A" w14:textId="77777777"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14:paraId="68EDDD7F" w14:textId="77777777"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854"/>
        <w:gridCol w:w="2189"/>
        <w:gridCol w:w="3396"/>
      </w:tblGrid>
      <w:tr w:rsidR="00CB1EC2" w:rsidRPr="006617B1" w14:paraId="09EB279E" w14:textId="77777777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572F8D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C7E29B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4D187E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B17EDB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14:paraId="625C4C62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14:paraId="12F02EE8" w14:textId="77777777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5B8DFA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Большесельский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C625E6D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4CD54B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436BCA8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1588FE5D" w14:textId="77777777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4444C3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D0EB573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853B0A2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DABDEA4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5D02F239" w14:textId="77777777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9305E2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Брейтовский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A558F9B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F732BB7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060CF71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478AE027" w14:textId="77777777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135C2F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C779C6">
              <w:rPr>
                <w:sz w:val="24"/>
                <w:szCs w:val="24"/>
              </w:rPr>
              <w:t>Ямский</w:t>
            </w:r>
            <w:proofErr w:type="spellEnd"/>
            <w:r w:rsidRPr="00C779C6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2C44AFE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F7DDCE6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A90293D" w14:textId="77777777"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8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14:paraId="2ABEAD61" w14:textId="77777777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C60D96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A041008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14:paraId="58E7C2E5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E2CA9AD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2762D90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9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72997A2F" w14:textId="77777777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0E2153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Любимский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9216B1B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216D1AF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г.Любим</w:t>
            </w:r>
            <w:proofErr w:type="spellEnd"/>
            <w:r w:rsidRPr="00007182">
              <w:rPr>
                <w:sz w:val="24"/>
                <w:szCs w:val="24"/>
              </w:rPr>
              <w:t xml:space="preserve">, </w:t>
            </w:r>
            <w:proofErr w:type="spellStart"/>
            <w:r w:rsidRPr="00007182">
              <w:rPr>
                <w:sz w:val="24"/>
                <w:szCs w:val="24"/>
              </w:rPr>
              <w:t>ул.Советская</w:t>
            </w:r>
            <w:proofErr w:type="spellEnd"/>
            <w:r w:rsidRPr="00007182">
              <w:rPr>
                <w:sz w:val="24"/>
                <w:szCs w:val="24"/>
              </w:rPr>
              <w:t>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0770F7A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7685FCB4" w14:textId="77777777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F14621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551B10">
              <w:rPr>
                <w:sz w:val="24"/>
                <w:szCs w:val="24"/>
              </w:rPr>
              <w:t>Мышкинский</w:t>
            </w:r>
            <w:proofErr w:type="spellEnd"/>
            <w:r w:rsidRPr="00551B10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71C11F7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14:paraId="4AEA107D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14:paraId="10876A7F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60D50DF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551B10">
              <w:rPr>
                <w:sz w:val="24"/>
                <w:szCs w:val="24"/>
              </w:rPr>
              <w:t>Ананьинская</w:t>
            </w:r>
            <w:proofErr w:type="spellEnd"/>
            <w:r w:rsidRPr="00551B10">
              <w:rPr>
                <w:sz w:val="24"/>
                <w:szCs w:val="24"/>
              </w:rPr>
              <w:t>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7E44079" w14:textId="77777777"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14:paraId="4A8A240B" w14:textId="77777777" w:rsidR="00CB1EC2" w:rsidRPr="00CB1EC2" w:rsidRDefault="00E842A5" w:rsidP="00B71965">
            <w:pPr>
              <w:jc w:val="center"/>
              <w:rPr>
                <w:sz w:val="24"/>
                <w:szCs w:val="24"/>
              </w:rPr>
            </w:pPr>
            <w:hyperlink r:id="rId31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14:paraId="30959BC7" w14:textId="77777777" w:rsidR="00CB1EC2" w:rsidRPr="00CB1EC2" w:rsidRDefault="00E842A5" w:rsidP="00B71965">
            <w:pPr>
              <w:jc w:val="center"/>
              <w:rPr>
                <w:sz w:val="24"/>
                <w:szCs w:val="24"/>
              </w:rPr>
            </w:pPr>
            <w:hyperlink r:id="rId32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429E38B8" w14:textId="77777777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3C7650" w14:textId="77777777"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Некоузский</w:t>
            </w:r>
            <w:proofErr w:type="spellEnd"/>
            <w:r w:rsidRPr="00F74A6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3938459" w14:textId="77777777"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D492765" w14:textId="77777777"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п.Октябрь</w:t>
            </w:r>
            <w:proofErr w:type="spellEnd"/>
            <w:r w:rsidRPr="00F74A63">
              <w:rPr>
                <w:sz w:val="24"/>
                <w:szCs w:val="24"/>
              </w:rPr>
              <w:t xml:space="preserve">, </w:t>
            </w:r>
            <w:proofErr w:type="spellStart"/>
            <w:r w:rsidRPr="00F74A63">
              <w:rPr>
                <w:sz w:val="24"/>
                <w:szCs w:val="24"/>
              </w:rPr>
              <w:t>ул.Строительная</w:t>
            </w:r>
            <w:proofErr w:type="spellEnd"/>
            <w:r w:rsidRPr="00F74A63">
              <w:rPr>
                <w:sz w:val="24"/>
                <w:szCs w:val="24"/>
              </w:rPr>
              <w:t>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A791818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60BBC4B5" w14:textId="77777777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F2C92E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F1CB77C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BB7FEB7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C779C6">
              <w:rPr>
                <w:sz w:val="24"/>
                <w:szCs w:val="24"/>
              </w:rPr>
              <w:t>ул.Советская</w:t>
            </w:r>
            <w:proofErr w:type="spellEnd"/>
            <w:r w:rsidRPr="00C779C6">
              <w:rPr>
                <w:sz w:val="24"/>
                <w:szCs w:val="24"/>
              </w:rPr>
              <w:t>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CB39730" w14:textId="77777777"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4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14:paraId="40B932A6" w14:textId="77777777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763D68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91E769B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0B8D825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E48FA5B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pervomaiddt</w:t>
            </w:r>
            <w:proofErr w:type="spellEnd"/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B1EC2" w:rsidRPr="006617B1" w14:paraId="46994014" w14:textId="77777777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D8EFFC" w14:textId="77777777"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C7B5CAD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39F59A6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007182">
              <w:rPr>
                <w:sz w:val="24"/>
                <w:szCs w:val="24"/>
              </w:rPr>
              <w:t>Кардовского</w:t>
            </w:r>
            <w:proofErr w:type="spell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33F1870" w14:textId="77777777"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14:paraId="43B5C3A8" w14:textId="77777777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3C0C5F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AB34878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AEFE0A9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AF02BE">
              <w:rPr>
                <w:sz w:val="24"/>
                <w:szCs w:val="24"/>
              </w:rPr>
              <w:t>г.Пошехонье</w:t>
            </w:r>
            <w:proofErr w:type="spellEnd"/>
            <w:r w:rsidRPr="00AF02BE">
              <w:rPr>
                <w:sz w:val="24"/>
                <w:szCs w:val="24"/>
              </w:rPr>
              <w:t xml:space="preserve">, </w:t>
            </w:r>
            <w:proofErr w:type="spellStart"/>
            <w:r w:rsidRPr="00AF02BE">
              <w:rPr>
                <w:sz w:val="24"/>
                <w:szCs w:val="24"/>
              </w:rPr>
              <w:t>пл.Свободы</w:t>
            </w:r>
            <w:proofErr w:type="spellEnd"/>
            <w:r w:rsidRPr="00AF02BE">
              <w:rPr>
                <w:sz w:val="24"/>
                <w:szCs w:val="24"/>
              </w:rPr>
              <w:t>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F8A9D0C" w14:textId="77777777"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6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14:paraId="53B78D54" w14:textId="77777777"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14:paraId="122E4230" w14:textId="77777777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1FCC57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1EEE3F1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Заварина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4AB998C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14:paraId="762E7995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FFB2E5B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2E01E0BE" w14:textId="77777777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ADD8EC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F679307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14:paraId="13803D5A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9BE55F3" w14:textId="77777777"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14:paraId="55F42437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21E4320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16AF5FCB" w14:textId="77777777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17A2C1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Тутаевский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ACB95C3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F3D36E7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г.Тутаев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ул.Розы</w:t>
            </w:r>
            <w:proofErr w:type="spellEnd"/>
            <w:r>
              <w:rPr>
                <w:sz w:val="24"/>
                <w:szCs w:val="24"/>
              </w:rPr>
              <w:t xml:space="preserve">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A700652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6D8A285F" w14:textId="77777777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FAA6B7" w14:textId="77777777"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DAAE9F" w14:textId="77777777"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Бауфал</w:t>
            </w:r>
            <w:proofErr w:type="spellEnd"/>
            <w:r w:rsidRPr="00BF13A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69D212" w14:textId="77777777"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ACBAE1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007182" w14:paraId="3BBABAAF" w14:textId="77777777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3BC529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807B173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14:paraId="3A2F76C6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14:paraId="49EC5648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AB6E585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58FDF3B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14:paraId="1B73B1F4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14:paraId="407E971C" w14:textId="77777777" w:rsidR="00CB1EC2" w:rsidRPr="00AF02BE" w:rsidRDefault="00E842A5" w:rsidP="00B71965">
            <w:pPr>
              <w:jc w:val="center"/>
              <w:rPr>
                <w:sz w:val="24"/>
                <w:szCs w:val="24"/>
              </w:rPr>
            </w:pPr>
            <w:hyperlink r:id="rId41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14:paraId="5377F339" w14:textId="77777777" w:rsidR="00CB1EC2" w:rsidRPr="00AF02BE" w:rsidRDefault="00E842A5" w:rsidP="00B71965">
            <w:pPr>
              <w:jc w:val="center"/>
              <w:rPr>
                <w:sz w:val="24"/>
                <w:szCs w:val="24"/>
              </w:rPr>
            </w:pPr>
            <w:hyperlink r:id="rId42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14:paraId="050060B8" w14:textId="77777777" w:rsidTr="00B71965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5989169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90F27B6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5733E4B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129A089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473A9A48" w14:textId="77777777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8B281D" w14:textId="77777777"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78EE65B" w14:textId="77777777"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Аланова</w:t>
            </w:r>
            <w:proofErr w:type="spellEnd"/>
            <w:r w:rsidRPr="00BF13A2">
              <w:rPr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14:paraId="50281AC8" w14:textId="77777777"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D984FD0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3A913FF9" w14:textId="77777777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3D8D15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A5A18B4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D725C1A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7441973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62723C0F" w14:textId="77777777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14FFC36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14:paraId="248B8BC5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7DCAA1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D32F99" w14:textId="77777777"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14:paraId="3CD5C165" w14:textId="77777777"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14:paraId="6F691E19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B4A031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7EE0CA91" w14:textId="77777777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14:paraId="5376F77F" w14:textId="77777777"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019A22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14:paraId="5682B968" w14:textId="77777777"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00FA751" w14:textId="77777777"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14:paraId="2392B4C8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2E14ED" w14:textId="77777777"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14:paraId="58E5B1BF" w14:textId="77777777" w:rsidR="00CB1EC2" w:rsidRPr="00CB1EC2" w:rsidRDefault="00E842A5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7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081983B5" w14:textId="77777777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14:paraId="10C8293F" w14:textId="77777777"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E30012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007182">
              <w:rPr>
                <w:sz w:val="24"/>
                <w:szCs w:val="24"/>
              </w:rPr>
              <w:t>Нестеровна</w:t>
            </w:r>
            <w:proofErr w:type="spellEnd"/>
          </w:p>
          <w:p w14:paraId="4486967E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14:paraId="7A484573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9D3946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14:paraId="47AB0CDE" w14:textId="77777777" w:rsidR="00CB1EC2" w:rsidRPr="00007182" w:rsidRDefault="00E842A5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8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14:paraId="34DEC213" w14:textId="77777777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14:paraId="55DE6F2D" w14:textId="77777777"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5BE292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14:paraId="4D0FD0FB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14:paraId="72D11422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FE4C38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14:paraId="0BBEE187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9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14:paraId="3B5CEC60" w14:textId="77777777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14:paraId="60C8180F" w14:textId="77777777"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4FEA63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14:paraId="4FDFCA3B" w14:textId="77777777"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14:paraId="575E136C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1BF5D8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14:paraId="7EB3309D" w14:textId="77777777" w:rsidR="00CB1EC2" w:rsidRPr="00007182" w:rsidRDefault="00E842A5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0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14:paraId="4BE69C9A" w14:textId="77777777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14:paraId="76E4E3BB" w14:textId="77777777"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017A5D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Махнина</w:t>
            </w:r>
            <w:proofErr w:type="spellEnd"/>
            <w:r w:rsidRPr="00007182">
              <w:rPr>
                <w:sz w:val="24"/>
                <w:szCs w:val="24"/>
              </w:rPr>
              <w:t xml:space="preserve"> Елена Викторовна</w:t>
            </w:r>
          </w:p>
          <w:p w14:paraId="41C01E52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14:paraId="02581625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564191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14:paraId="701E0D06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51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14:paraId="576922CC" w14:textId="77777777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128D32" w14:textId="77777777"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BF9B6C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14:paraId="5CBA330F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45A275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7664CF" w14:textId="77777777"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14:paraId="590607E1" w14:textId="77777777" w:rsidR="00CB1EC2" w:rsidRPr="00007182" w:rsidRDefault="00E842A5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2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14:paraId="7768CC2A" w14:textId="77777777" w:rsidR="00CB1EC2" w:rsidRPr="006461A0" w:rsidRDefault="00CB1EC2" w:rsidP="00CB1EC2">
      <w:pPr>
        <w:jc w:val="both"/>
        <w:rPr>
          <w:szCs w:val="28"/>
          <w:lang w:val="en-US"/>
        </w:rPr>
      </w:pPr>
    </w:p>
    <w:p w14:paraId="0A6D6238" w14:textId="77777777"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14:paraId="215DB4AB" w14:textId="77777777"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14:paraId="22E8D20C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58CEEC9A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1557AC69" w14:textId="77777777"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14:paraId="5F7DF12A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7D99BADC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0DA28BA0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2FD33CC9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55CFC5AF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1EDF9C2C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03771669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0AA36622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3991CB5E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2933A4A6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3D40436E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6567A59B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5449128F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1259DD55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C97D95" w14:textId="77777777" w:rsidR="00E842A5" w:rsidRDefault="00E842A5">
      <w:r>
        <w:separator/>
      </w:r>
    </w:p>
  </w:endnote>
  <w:endnote w:type="continuationSeparator" w:id="0">
    <w:p w14:paraId="6AE36335" w14:textId="77777777" w:rsidR="00E842A5" w:rsidRDefault="00E84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DA3DF" w14:textId="77777777"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9B3AF" w14:textId="77777777" w:rsidR="00352147" w:rsidRPr="00A33B5F" w:rsidRDefault="00E842A5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6"/>
      </w:rPr>
      <w:t>13648020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59554" w14:textId="77777777" w:rsidR="005F7339" w:rsidRPr="005936EB" w:rsidRDefault="00E842A5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86E7F4" w14:textId="77777777" w:rsidR="00E842A5" w:rsidRDefault="00E842A5">
      <w:r>
        <w:separator/>
      </w:r>
    </w:p>
  </w:footnote>
  <w:footnote w:type="continuationSeparator" w:id="0">
    <w:p w14:paraId="71151D1A" w14:textId="77777777" w:rsidR="00E842A5" w:rsidRDefault="00E84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68604" w14:textId="77777777"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6F101740" w14:textId="77777777"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CA26A" w14:textId="77777777"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14:paraId="565F7EE5" w14:textId="77777777"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C679F2">
      <w:rPr>
        <w:rStyle w:val="a6"/>
        <w:noProof/>
        <w:sz w:val="24"/>
      </w:rPr>
      <w:t>4</w:t>
    </w:r>
    <w:r w:rsidRPr="00134977">
      <w:rPr>
        <w:rStyle w:val="a6"/>
        <w:sz w:val="24"/>
      </w:rPr>
      <w:fldChar w:fldCharType="end"/>
    </w:r>
  </w:p>
  <w:p w14:paraId="2893EE7C" w14:textId="77777777"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28CC7" w14:textId="77777777"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679F2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D4C5D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842A5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28D3C42"/>
  <w15:docId w15:val="{A445961C-B5E6-4BBB-8BBA-8A4BE7F7C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mailto:borisoglebskiy.cdt@mail.ru" TargetMode="External"/><Relationship Id="rId39" Type="http://schemas.openxmlformats.org/officeDocument/2006/relationships/hyperlink" Target="mailto:tmr-sozvezdie@mail.ru" TargetMode="External"/><Relationship Id="rId21" Type="http://schemas.openxmlformats.org/officeDocument/2006/relationships/image" Target="media/image6.png"/><Relationship Id="rId34" Type="http://schemas.openxmlformats.org/officeDocument/2006/relationships/hyperlink" Target="mailto:nekrrono@yandex.ru" TargetMode="External"/><Relationship Id="rId42" Type="http://schemas.openxmlformats.org/officeDocument/2006/relationships/hyperlink" Target="mailto:uglich_ddt@mail.ru" TargetMode="External"/><Relationship Id="rId47" Type="http://schemas.openxmlformats.org/officeDocument/2006/relationships/hyperlink" Target="mailto:irina-gcro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4.emf"/><Relationship Id="rId25" Type="http://schemas.openxmlformats.org/officeDocument/2006/relationships/hyperlink" Target="mailto:bselo-cdt@mail.ru" TargetMode="External"/><Relationship Id="rId33" Type="http://schemas.openxmlformats.org/officeDocument/2006/relationships/hyperlink" Target="mailto:nekouz-dussh@yandex.ru" TargetMode="External"/><Relationship Id="rId38" Type="http://schemas.openxmlformats.org/officeDocument/2006/relationships/hyperlink" Target="mailto:mmc_rybinsk@mail.ru" TargetMode="External"/><Relationship Id="rId46" Type="http://schemas.openxmlformats.org/officeDocument/2006/relationships/hyperlink" Target="mailto:bushnaya.ov@yandex.ru" TargetMode="Externa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hyperlink" Target="https://yar.pfdo.ru" TargetMode="External"/><Relationship Id="rId29" Type="http://schemas.openxmlformats.org/officeDocument/2006/relationships/hyperlink" Target="mailto:ddt.danono@mail.ru" TargetMode="External"/><Relationship Id="rId41" Type="http://schemas.openxmlformats.org/officeDocument/2006/relationships/hyperlink" Target="mailto:mocugl@mail.ru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hyperlink" Target="mailto:yuliya.belyaeva24101990@mail.ru" TargetMode="External"/><Relationship Id="rId37" Type="http://schemas.openxmlformats.org/officeDocument/2006/relationships/hyperlink" Target="mailto:cvr_rostov@mail.ru" TargetMode="External"/><Relationship Id="rId40" Type="http://schemas.openxmlformats.org/officeDocument/2006/relationships/hyperlink" Target="mailto:tmr-sozvezdie@mail.ru" TargetMode="External"/><Relationship Id="rId45" Type="http://schemas.openxmlformats.org/officeDocument/2006/relationships/hyperlink" Target="mailto:stupenki_zdt@mail.ru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mailto:egori4eva12@yandex.ru" TargetMode="External"/><Relationship Id="rId36" Type="http://schemas.openxmlformats.org/officeDocument/2006/relationships/hyperlink" Target="mailto:cdtpsh@mail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header" Target="header3.xml"/><Relationship Id="rId10" Type="http://schemas.openxmlformats.org/officeDocument/2006/relationships/hyperlink" Target="https://yar.pfdo.ru" TargetMode="External"/><Relationship Id="rId19" Type="http://schemas.microsoft.com/office/2007/relationships/hdphoto" Target="media/hdphoto4.wdp"/><Relationship Id="rId31" Type="http://schemas.openxmlformats.org/officeDocument/2006/relationships/hyperlink" Target="mailto:ddtmyshkin@mail.ru" TargetMode="External"/><Relationship Id="rId44" Type="http://schemas.openxmlformats.org/officeDocument/2006/relationships/hyperlink" Target="mailto:ioc.mosia.ryb@mail.ru" TargetMode="External"/><Relationship Id="rId52" Type="http://schemas.openxmlformats.org/officeDocument/2006/relationships/hyperlink" Target="mailto:gcroyar@yandex.ru" TargetMode="External"/><Relationship Id="rId6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image" Target="media/image7.png"/><Relationship Id="rId27" Type="http://schemas.openxmlformats.org/officeDocument/2006/relationships/hyperlink" Target="mailto:nat.makhowa@yandex.ru" TargetMode="External"/><Relationship Id="rId30" Type="http://schemas.openxmlformats.org/officeDocument/2006/relationships/hyperlink" Target="mailto:detskij.tzenter@yandex.ru" TargetMode="External"/><Relationship Id="rId35" Type="http://schemas.openxmlformats.org/officeDocument/2006/relationships/hyperlink" Target="mailto:pfdopz@yandex.ru" TargetMode="External"/><Relationship Id="rId43" Type="http://schemas.openxmlformats.org/officeDocument/2006/relationships/hyperlink" Target="mailto:ioc.ryb@mail.ru" TargetMode="External"/><Relationship Id="rId48" Type="http://schemas.openxmlformats.org/officeDocument/2006/relationships/hyperlink" Target="mailto:gcroyar@yandex.ru" TargetMode="External"/><Relationship Id="rId56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hyperlink" Target="mailto:gcroyar@yandex.ru" TargetMode="Externa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_x0413__x043e__x0434_ xmlns="472630db-a1ac-4503-a1fe-b97c3fb7db8b">2016</_x0413__x043e__x0434_>
    <docType xmlns="472630db-a1ac-4503-a1fe-b97c3fb7db8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68f875179f07b677354fc20eee8ab74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targetNamespace="http://schemas.microsoft.com/office/2006/metadata/properties" ma:root="true" ma:fieldsID="03c369be1d7db8ba019319ff86c62d17" ns2:_="" ns3:_="" ns4:_="">
    <xsd:import namespace="f07adec3-9edc-4ba9-a947-c557adee0635"/>
    <xsd:import namespace="e0e05f54-cbf1-4c6c-9b4a-ded4f332edc5"/>
    <xsd:import namespace="472630db-a1ac-4503-a1fe-b97c3fb7db8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  <xsd:element ref="ns4:_x041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385fdb64-b775-4382-9769-d232147a8596}" ma:internalName="docType0" ma:readOnly="false" ma:showField="Title" ma:web="9344f400-c265-4d0d-b63b-319929e4c974">
      <xsd:simpleType>
        <xsd:restriction base="dms:Lookup"/>
      </xsd:simpleType>
    </xsd:element>
    <xsd:element name="_x0413__x043e__x0434_" ma:index="11" nillable="true" ma:displayName="Год" ma:default="2021" ma:format="Dropdown" ma:internalName="_x0413__x043e__x0434_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32F403-7F1D-4EF5-9F2D-A43A3572222E}">
  <ds:schemaRefs>
    <ds:schemaRef ds:uri="http://schemas.microsoft.com/office/2006/metadata/properties"/>
    <ds:schemaRef ds:uri="http://schemas.microsoft.com/office/infopath/2007/PartnerControls"/>
    <ds:schemaRef ds:uri="e0e05f54-cbf1-4c6c-9b4a-ded4f332edc5"/>
    <ds:schemaRef ds:uri="f07adec3-9edc-4ba9-a947-c557adee0635"/>
    <ds:schemaRef ds:uri="472630db-a1ac-4503-a1fe-b97c3fb7db8b"/>
  </ds:schemaRefs>
</ds:datastoreItem>
</file>

<file path=customXml/itemProps2.xml><?xml version="1.0" encoding="utf-8"?>
<ds:datastoreItem xmlns:ds="http://schemas.openxmlformats.org/officeDocument/2006/customXml" ds:itemID="{092AC7E0-6D3D-42B1-B974-075125F2B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F575BC-245A-4B7A-92C0-A47DD6C3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472630db-a1ac-4503-a1fe-b97c3fb7d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3</TotalTime>
  <Pages>1</Pages>
  <Words>2066</Words>
  <Characters>11779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Морева Г.В.</cp:lastModifiedBy>
  <cp:revision>7</cp:revision>
  <cp:lastPrinted>2011-06-07T12:47:00Z</cp:lastPrinted>
  <dcterms:created xsi:type="dcterms:W3CDTF">2020-06-25T13:38:00Z</dcterms:created>
  <dcterms:modified xsi:type="dcterms:W3CDTF">2021-08-26T07:49:00Z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</Properties>
</file>